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color w:val="auto"/>
          <w:sz w:val="22"/>
          <w:szCs w:val="22"/>
        </w:rPr>
        <w:t>The Village called CMNF</w:t>
      </w:r>
    </w:p>
    <w:p>
      <w:pPr>
        <w:pStyle w:val="TextBody"/>
        <w:tabs>
          <w:tab w:val="clear" w:pos="709"/>
        </w:tabs>
        <w:bidi w:val="0"/>
        <w:spacing w:lineRule="auto" w:line="240" w:before="0" w:after="0"/>
        <w:jc w:val="left"/>
        <w:rPr>
          <w:color w:val="auto"/>
        </w:rPr>
      </w:pPr>
      <w:r>
        <w:rPr>
          <w:color w:val="auto"/>
          <w:sz w:val="22"/>
          <w:szCs w:val="22"/>
        </w:rPr>
        <w:t>by Vanessa Evans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Yes it’s an unusual name for a village, but there again there are other villages around with unusual names as well. I know of one called Cumcum, one called Sexhow, one called Bikini and another called Climax so why shouldn’t ours be called CMNF?</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Our village wasn’t always called CMNF, it used to be called ‘Dead End’, but in 1969 the villagers decided to change it and they went through all the legal requirements and got it changed. The district council had to approve the change and a couple of the old-timers in the village tell us that it was amusing at the council meeting listening to the boring farts questioning the strange, proposed name. Those who did know what the acronym stood for just sat there supporting the request with smiles on their faces and not explaining what the meaning was.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You see, CMNF lives up to its new name, just about all the females who have reached puberty are naked just about all the time that they are are in the village, only putting clothes on if they have to go out of the village or the weather is bad. One thing that I should tell you at this stage is that the village is in a big valley with only one way in or out, a little, dead-end road, hence its original name. On the village signpost it does have ‘FKA Dead End’ under CMNF. As a result, we get very few visitors, the main ones being the delivery vans, and we haven’t yet come across one delivery driver that has complained about what he saw.</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 xml:space="preserve">Do we have problems with the law I’m sure that you are wondering? No, nudity isn’t illegal, only lewd behaviour. What’s more, the local policeman lives in the village and his wife and daughter live the nude life.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Lewd behaviour? Well, I guess that that’s up to interpretation and if anyone complains – which no one ever does. Our local policeman interprets it in a different way to most policemen because it is a common sight to see girls masturbating or having sex with other girls, or young men, in and around the village. The policeman’s attitude is that as long it’s consensual and no one is getting hurt then it’s not a problem.</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 xml:space="preserve">Why are all the girls naked? No has really been able to definitely explain this tradition but the belief is that it goes back to medieval times where a number of still practised traditions come from. It all started when groups of marauding thugs would rape and pillage the village. The number of villagers declined as the thugs killed some of the villagers and abducted the young girls for their pleasure.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The villagers decided to take a young virgin and sacrifice her to the gods to ensure that the women folk of the village bore lots of healthy children to increase the numbers of fighters to safeguard the village.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bidi w:val="0"/>
        <w:jc w:val="left"/>
        <w:rPr>
          <w:color w:val="auto"/>
        </w:rPr>
      </w:pPr>
      <w:r>
        <w:rPr>
          <w:color w:val="auto"/>
          <w:sz w:val="22"/>
          <w:szCs w:val="22"/>
        </w:rPr>
        <w:t>After a couple of years the villagers realised that sacrificing a young virgin was counter productive to increasing the numbers of people in the village and the tradition changed to preparing the virgins for mating. They used a big cross with the young girl tied on it to introduce the virgin to all the males in the village in the hope that one of them would choose to mate with the girl on a regular basis.</w:t>
      </w:r>
    </w:p>
    <w:p>
      <w:pPr>
        <w:pStyle w:val="Normal"/>
        <w:bidi w:val="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pPr>
      <w:r>
        <w:rPr>
          <w:rFonts w:eastAsia="NSimSun" w:cs="Lucida Sans"/>
          <w:color w:val="auto"/>
          <w:kern w:val="2"/>
          <w:sz w:val="22"/>
          <w:szCs w:val="22"/>
          <w:lang w:val="en-GB" w:eastAsia="zh-CN" w:bidi="hi-IN"/>
        </w:rPr>
        <w:t>The tradition be</w:t>
      </w:r>
      <w:r>
        <w:rPr>
          <w:rFonts w:eastAsia="NSimSun" w:cs="Lucida Sans"/>
          <w:color w:val="auto"/>
          <w:kern w:val="2"/>
          <w:sz w:val="22"/>
          <w:szCs w:val="22"/>
          <w:lang w:val="en-GB" w:eastAsia="zh-CN" w:bidi="hi-IN"/>
        </w:rPr>
        <w:t>ing</w:t>
      </w:r>
      <w:r>
        <w:rPr>
          <w:rFonts w:eastAsia="NSimSun" w:cs="Lucida Sans"/>
          <w:color w:val="auto"/>
          <w:kern w:val="2"/>
          <w:sz w:val="22"/>
          <w:szCs w:val="22"/>
          <w:lang w:val="en-GB" w:eastAsia="zh-CN" w:bidi="hi-IN"/>
        </w:rPr>
        <w:t xml:space="preserve"> that the girl would be the latest virgin girl to reach her teenage years, be it a girl who was born in the village or who has recently come to live in the village.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 xml:space="preserve">When I say ‘introduce the virgin to all males in the village’, the introduction was, still is, by means of the girl being tied spread eagle, naked to the cross and being paraded around the village. The parade would / does stop whenever a male wanted to sample the goods.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This used to result in an addition to the village population 9 months later and one of the males deciding that he had a new mate. These days things aren’t quite the same because of the contraceptive pill, and the sampling of the goods is restricted to cunnilingus and the resultant orgasmic pleasure of the young girl.</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Although, in those days, these girls just about always got pregnant, the number of villagers still dwindled so they decided that the fertile womenfolk had to remain naked all the time to attract the attention of the men in the village. Finally they had found something that worked and the number of villagers increased; although that may have been down to the decrease in the number of marauding thugs around the same time.</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The village elders started getting happy, along with everyone else in the village, and decreed that both the sacrificing and the girls / women being naked all the time would continue indefinitely.</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The sacrifice ceremonies are always more popular when the girl(s) being sacrificed is a newcomers to the village rather than a girl(s) that has grown up in the village. For some reason the menfolk prefer a girl who isn’t expecting what happens.</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As you will have gathered by now, the village celebrates a number of traditions and the sacrificing of a young virgin still happens every summer at the annual village fete and the girls / women being naked all the time keeps everyone happy.</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Last years sacrifice was a bit unusual in that 2 village girls (Mandy and Annie) became 13 and both were sacrificed, the huge cross being wheeled around the village twice.</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 xml:space="preserve">This year, no village girls reached the age of 13 and both Mandy and Annie were hoping to be sacrificed again. However, another 13 year old girl moved into the village at the end of July and qualified to be the sacrifice. There was a problem in that the girl (Donna) had moved into the village to live with her step father and step brother after her mother had died in a road accident.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The mother had brought up Donna in a very puritanical way and the idea of being naked at any time was VERY alien to Donna. However, George, her step father and Mike, her step brother did an amazing job of slowly introducing Donna to the nude way of life and just one month later, when the village fayre happened, Donna was just about comfortable with being naked with lots of other people around.</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It helped that Donna had met the naked Mandy when her father had taken her to the swimming hole and they became friends, which was a good job because Mandy was to become one of Donna’s classmates at her new home school.</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When Donna was called to the centre of the village green for the sacrifice ceremony she had no idea what was about happen to her, but within an hour, Donna had experienced 10 times more orgasmic pleasure than in the rest of her short life, and any embarrassment or humiliation about being naked in public that had remained in her was totally gone. She became just as much an exhibitionist as all the other girls in the village.</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 xml:space="preserve">These aren’t the only traditions that are still practised, the pub has always been the centre of village life and some of the old traditions are still practised in there. The old, small women’s only room has been refurbished many times over the years and those refurbishment times are the only times that men are allowed in that room.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The room has one door to it and that leads directly outside, the idea being that women can come and go without the menfolk knowing. There are 3 holes in the wall between the women’s room and the rest of the pub, all 3 being curtained on the women’s side. The first hole is for paper drinks orders to be passed through to the bar and the drinks collected. All drinks for the women being free of charge.</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The second, small hole is to the men’s toilet’s entrance room and is a glory hole.</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The third hole, next to the second, is much bigger, the size of your average woman’s hips and on the women’s room side is a table the women can lay on their backs and slide their legs and lower torso through in the hope that a man will make use of her genitals for mutual pleasure.</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 xml:space="preserve">Of course, the women are there anonymously and the theory is that the men do not know which woman is sucking their cocks or which woman they are fucking but with there only being a limited number of women in the village the men usually can work out who the woman is.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This isn’t always the case because girls from outside the village have heard about this tradition, and come and use the room for their pleasure as much as the man’s.</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 xml:space="preserve">The outside door to the women’s room is only unlocked on a Friday and Saturday evening.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The landlord employs a couple of village girls on a Friday and Saturday evening and, as expected, they are naked apart from shoes which they have to wear just in case someone drops a glass.</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As yet, the landlord hasn’t started serving food. It’s a privately owned pub and the landlord isn’t in it for the money. He gets plenty of offers from the girls who want to work there on a Friday and Saturday.</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sz w:val="22"/>
          <w:szCs w:val="22"/>
        </w:rPr>
      </w:pPr>
      <w:r>
        <w:rPr>
          <w:rFonts w:eastAsia="NSimSun" w:cs="Lucida Sans"/>
          <w:color w:val="auto"/>
          <w:kern w:val="2"/>
          <w:sz w:val="22"/>
          <w:szCs w:val="22"/>
          <w:lang w:val="en-GB" w:eastAsia="zh-CN" w:bidi="hi-IN"/>
        </w:rPr>
        <w:t>Another tradition is that on Friday and Saturday evenings, teenage girls are permitted in the main bar only if they put on a masturbation show for the other pub goers. Well that’s how it started, or so the stories that have been passed down through the ages say, but it has evolved over the years, centuries, and now, on the last Friday and Saturday evenings of each month, a couple of the village teenage girls put on a lesbian style show for the locals. Any other girls that are there move around the room letting any man who wishes, finger fuck them and play with their pussies, usually, making them cum.</w:t>
      </w:r>
    </w:p>
    <w:p>
      <w:pPr>
        <w:pStyle w:val="Normal"/>
        <w:tabs>
          <w:tab w:val="clear" w:pos="709"/>
        </w:tabs>
        <w:bidi w:val="0"/>
        <w:spacing w:lineRule="auto" w:line="240" w:before="0" w:after="0"/>
        <w:jc w:val="left"/>
        <w:rPr>
          <w:rFonts w:ascii="Verdana" w:hAnsi="Verdana"/>
          <w:sz w:val="22"/>
          <w:szCs w:val="22"/>
        </w:rPr>
      </w:pPr>
      <w:r>
        <w:rPr>
          <w:rFonts w:eastAsia="NSimSun" w:cs="Lucida Sans"/>
          <w:color w:val="auto"/>
          <w:kern w:val="2"/>
          <w:sz w:val="22"/>
          <w:szCs w:val="22"/>
          <w:lang w:val="en-GB" w:eastAsia="zh-CN" w:bidi="hi-IN"/>
        </w:rPr>
        <w:t>They also take their turn using the ‘Fuck Pole’ as it is nicknamed. This has been in the pub for as long as anyone can remember and the older villagers say that it has been used every weekend for hundreds of years, and it looks like it has.</w:t>
      </w:r>
    </w:p>
    <w:p>
      <w:pPr>
        <w:pStyle w:val="Normal"/>
        <w:tabs>
          <w:tab w:val="clear" w:pos="709"/>
        </w:tabs>
        <w:bidi w:val="0"/>
        <w:spacing w:lineRule="auto" w:line="240" w:before="0" w:after="0"/>
        <w:jc w:val="left"/>
        <w:rPr>
          <w:rFonts w:eastAsia="NSimSun" w:cs="Lucida Sans"/>
          <w:color w:val="auto"/>
          <w:kern w:val="2"/>
          <w:lang w:val="en-GB" w:eastAsia="zh-CN" w:bidi="hi-IN"/>
        </w:rPr>
      </w:pPr>
      <w:r>
        <w:rPr>
          <w:rFonts w:eastAsia="NSimSun" w:cs="Lucida Sans"/>
          <w:color w:val="auto"/>
          <w:kern w:val="2"/>
          <w:lang w:val="en-GB" w:eastAsia="zh-CN" w:bidi="hi-IN"/>
        </w:rPr>
      </w:r>
    </w:p>
    <w:p>
      <w:pPr>
        <w:pStyle w:val="Normal"/>
        <w:tabs>
          <w:tab w:val="clear" w:pos="709"/>
        </w:tabs>
        <w:bidi w:val="0"/>
        <w:spacing w:lineRule="auto" w:line="240" w:before="0" w:after="0"/>
        <w:jc w:val="left"/>
        <w:rPr>
          <w:rFonts w:ascii="Verdana" w:hAnsi="Verdana"/>
          <w:sz w:val="22"/>
          <w:szCs w:val="22"/>
        </w:rPr>
      </w:pPr>
      <w:r>
        <w:rPr>
          <w:rFonts w:eastAsia="NSimSun" w:cs="Lucida Sans"/>
          <w:color w:val="auto"/>
          <w:kern w:val="2"/>
          <w:sz w:val="22"/>
          <w:szCs w:val="22"/>
          <w:lang w:val="en-GB" w:eastAsia="zh-CN" w:bidi="hi-IN"/>
        </w:rPr>
        <w:t xml:space="preserve">It is a thick wooden pole about 3 metres long that has 10 </w:t>
      </w:r>
      <w:r>
        <w:rPr>
          <w:rFonts w:eastAsia="NSimSun" w:cs="Lucida Sans"/>
          <w:b w:val="false"/>
          <w:i w:val="false"/>
          <w:caps w:val="false"/>
          <w:smallCaps w:val="false"/>
          <w:color w:val="2A2A2A"/>
          <w:spacing w:val="0"/>
          <w:kern w:val="2"/>
          <w:sz w:val="22"/>
          <w:szCs w:val="22"/>
          <w:lang w:val="en-GB" w:eastAsia="zh-CN" w:bidi="hi-IN"/>
        </w:rPr>
        <w:t>phalluses fixed to it. They range from quite small to bigger than bedpost size, the bigger they are, the longer they are. The girls take it in turns to see what the biggest phallus is that they can lower themselves onto so that it completely disappears. The stories say that the girl who can take the largest gets her pick of the man to take home with her for the night. That still happens most weekends and the girls who win seem to be getting younger and younger each year.</w:t>
      </w:r>
    </w:p>
    <w:p>
      <w:pPr>
        <w:pStyle w:val="Normal"/>
        <w:tabs>
          <w:tab w:val="clear" w:pos="709"/>
        </w:tabs>
        <w:bidi w:val="0"/>
        <w:spacing w:lineRule="auto" w:line="240" w:before="0" w:after="0"/>
        <w:jc w:val="left"/>
        <w:rPr>
          <w:rFonts w:eastAsia="NSimSun" w:cs="Lucida Sans"/>
          <w:color w:val="auto"/>
          <w:kern w:val="2"/>
          <w:lang w:val="en-GB" w:eastAsia="zh-CN" w:bidi="hi-IN"/>
        </w:rPr>
      </w:pPr>
      <w:r>
        <w:rPr>
          <w:rFonts w:eastAsia="NSimSun" w:cs="Lucida Sans"/>
          <w:color w:val="auto"/>
          <w:kern w:val="2"/>
          <w:lang w:val="en-GB" w:eastAsia="zh-CN" w:bidi="hi-IN"/>
        </w:rPr>
      </w:r>
    </w:p>
    <w:p>
      <w:pPr>
        <w:pStyle w:val="Normal"/>
        <w:tabs>
          <w:tab w:val="clear" w:pos="709"/>
        </w:tabs>
        <w:bidi w:val="0"/>
        <w:spacing w:lineRule="auto" w:line="240" w:before="0" w:after="0"/>
        <w:jc w:val="left"/>
        <w:rPr>
          <w:rFonts w:ascii="Verdana" w:hAnsi="Verdana"/>
          <w:sz w:val="22"/>
          <w:szCs w:val="22"/>
        </w:rPr>
      </w:pPr>
      <w:r>
        <w:rPr>
          <w:rFonts w:eastAsia="NSimSun" w:cs="Lucida Sans"/>
          <w:color w:val="auto"/>
          <w:kern w:val="2"/>
          <w:sz w:val="22"/>
          <w:szCs w:val="22"/>
          <w:lang w:val="en-GB" w:eastAsia="zh-CN" w:bidi="hi-IN"/>
        </w:rPr>
        <w:t>The pub does most of its trade on a Friday and Saturday evening with people coming from far and wide to watch the spectacle and sometimes join in.</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sz w:val="22"/>
          <w:szCs w:val="22"/>
        </w:rPr>
      </w:pPr>
      <w:r>
        <w:rPr>
          <w:rFonts w:eastAsia="NSimSun" w:cs="Lucida Sans"/>
          <w:color w:val="auto"/>
          <w:kern w:val="2"/>
          <w:sz w:val="22"/>
          <w:szCs w:val="22"/>
          <w:lang w:val="en-GB" w:eastAsia="zh-CN" w:bidi="hi-IN"/>
        </w:rPr>
        <w:t>Everyone knows that teenage girls are usually very horny most of the time, and their nudity in CMNF tends to bring this to the forefront of their minds a lot of the time. For as far back as anyone can remember, girls have been encouraged to take care of their personal needs wherever and whenever, and girls are often seem masturbating anywhere in the village, including the small village shop, the pub, and often in front of delivery drivers who often aren’t even expecting to see naked girls never mind masturbating naked girls.</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sz w:val="22"/>
          <w:szCs w:val="22"/>
        </w:rPr>
      </w:pPr>
      <w:r>
        <w:rPr>
          <w:rFonts w:eastAsia="NSimSun" w:cs="Lucida Sans"/>
          <w:color w:val="auto"/>
          <w:kern w:val="2"/>
          <w:sz w:val="22"/>
          <w:szCs w:val="22"/>
          <w:lang w:val="en-GB" w:eastAsia="zh-CN" w:bidi="hi-IN"/>
        </w:rPr>
        <w:t xml:space="preserve">Like a lot of villages, there is a sort of manor house that the house owner owns a lot of the land in the village. In CMNF’s case, that land is the biggest farm in the valley. The ‘lord of the manor’ opens his house, and his swimming pool, to the villagers once a year, and also, the swimming pool once a week to the children of the village so that they can learn to swim.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The annual open house events usually start out quite formally with tea and cakes and general chit-chat, but as the day moves on, they always develop into an orgy with the naked girls getting spanked and fucked by just about anyone in the village, but the ‘lord of the manor’ has his pick of the girls, and it’s always one of the youngest teenagers there.</w:t>
      </w:r>
    </w:p>
    <w:p>
      <w:pPr>
        <w:pStyle w:val="Normal"/>
        <w:tabs>
          <w:tab w:val="clear" w:pos="709"/>
        </w:tabs>
        <w:bidi w:val="0"/>
        <w:spacing w:lineRule="auto" w:line="240" w:before="0" w:after="0"/>
        <w:jc w:val="left"/>
        <w:rPr>
          <w:rFonts w:ascii="Verdana" w:hAnsi="Verdana" w:eastAsia="NSimSun" w:cs="Lucida Sans"/>
          <w:kern w:val="2"/>
          <w:sz w:val="22"/>
          <w:szCs w:val="22"/>
          <w:lang w:val="en-GB" w:eastAsia="zh-CN" w:bidi="hi-IN"/>
        </w:rPr>
      </w:pPr>
      <w:r>
        <w:rPr>
          <w:rFonts w:eastAsia="NSimSun" w:cs="Lucida Sans"/>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The teacher of the village’s home schooling school doubles as the swimming instructor with the help of the older children of the village. One condition of the swimming lessons is that all swimmers are naked all the time that they are there, girls and boys.</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The ‘lord of the manor’ attends most of the swimming lessons and has a strict policy of no messing about, and any child, girl or boy caught misbehaving is subject to a public spanking and it is no uncommon for teenage girls to deliberately misbehave so that they can get spanked in front of the boys. The ‘lord of the manor’ knows what is going on and is quite happy to go along with them because the spankings usually lead to him finger fucking the girl’s and giving them an orgasm.</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 xml:space="preserve">As well as the official swimming sessions in the pool, about half a mile from the village centre is a swimming hole on the little river that runs through the valley. This is quite popular in the warmer weather.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rFonts w:ascii="Verdana" w:hAnsi="Verdana"/>
          <w:sz w:val="22"/>
          <w:szCs w:val="22"/>
        </w:rPr>
      </w:pPr>
      <w:r>
        <w:rPr>
          <w:rFonts w:eastAsia="NSimSun" w:cs="Lucida Sans"/>
          <w:color w:val="auto"/>
          <w:kern w:val="2"/>
          <w:sz w:val="22"/>
          <w:szCs w:val="22"/>
          <w:lang w:val="en-GB" w:eastAsia="zh-CN" w:bidi="hi-IN"/>
        </w:rPr>
        <w:t xml:space="preserve">I mentioned the home schooling, the village is not big enough to support a proper school so an ex state school teacher runs a home schooling school for half a dozen of the local teenagers, usually 3 girls and 3 boys. The ‘school’ is held at the old church which was abandoned by the clergy a lot of years ago. It has been converted into an open-plan classroom with a toilet, a shower and a little kitchen area in 1 corner.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 xml:space="preserve">Josh, the teacher, as well as teaching the national curriculum puts great emphasis on the practical side of living and life in the CMNF village. This includes practical lessons in all aspects of sex, love making and, mainly for the girls, lessons in how to use your body to get what you want out of life.  </w:t>
      </w:r>
    </w:p>
    <w:p>
      <w:pPr>
        <w:pStyle w:val="Normal"/>
        <w:tabs>
          <w:tab w:val="clear" w:pos="709"/>
        </w:tabs>
        <w:bidi w:val="0"/>
        <w:spacing w:lineRule="auto" w:line="240" w:before="0" w:after="0"/>
        <w:jc w:val="left"/>
        <w:rPr>
          <w:rFonts w:ascii="Verdana" w:hAnsi="Verdana" w:eastAsia="NSimSun" w:cs="Lucida Sans"/>
          <w:color w:val="auto"/>
          <w:kern w:val="2"/>
          <w:sz w:val="22"/>
          <w:szCs w:val="24"/>
          <w:lang w:val="en-GB" w:eastAsia="zh-CN" w:bidi="hi-IN"/>
        </w:rPr>
      </w:pPr>
      <w:r>
        <w:rPr>
          <w:rFonts w:eastAsia="NSimSun" w:cs="Lucida Sans"/>
          <w:color w:val="auto"/>
          <w:kern w:val="2"/>
          <w:sz w:val="22"/>
          <w:szCs w:val="22"/>
          <w:lang w:val="en-GB" w:eastAsia="zh-CN" w:bidi="hi-IN"/>
        </w:rPr>
        <w:t xml:space="preserve"> </w:t>
      </w:r>
    </w:p>
    <w:p>
      <w:pPr>
        <w:pStyle w:val="Normal"/>
        <w:tabs>
          <w:tab w:val="clear" w:pos="709"/>
        </w:tabs>
        <w:bidi w:val="0"/>
        <w:spacing w:lineRule="auto" w:line="240" w:before="0" w:after="0"/>
        <w:jc w:val="left"/>
        <w:rPr>
          <w:rFonts w:ascii="Verdana" w:hAnsi="Verdana" w:eastAsia="NSimSun" w:cs="Lucida Sans"/>
          <w:color w:val="auto"/>
          <w:kern w:val="2"/>
          <w:sz w:val="22"/>
          <w:szCs w:val="22"/>
          <w:lang w:val="en-GB" w:eastAsia="zh-CN" w:bidi="hi-IN"/>
        </w:rPr>
      </w:pPr>
      <w:r>
        <w:rPr>
          <w:rFonts w:eastAsia="NSimSun" w:cs="Lucida Sans"/>
          <w:color w:val="auto"/>
          <w:kern w:val="2"/>
          <w:sz w:val="22"/>
          <w:szCs w:val="22"/>
          <w:lang w:val="en-GB" w:eastAsia="zh-CN" w:bidi="hi-IN"/>
        </w:rPr>
      </w:r>
    </w:p>
    <w:p>
      <w:pPr>
        <w:pStyle w:val="Normal"/>
        <w:tabs>
          <w:tab w:val="clear" w:pos="709"/>
        </w:tabs>
        <w:bidi w:val="0"/>
        <w:spacing w:lineRule="auto" w:line="240" w:before="0" w:after="0"/>
        <w:jc w:val="left"/>
        <w:rPr>
          <w:color w:val="auto"/>
        </w:rPr>
      </w:pPr>
      <w:r>
        <w:rPr>
          <w:rFonts w:eastAsia="NSimSun" w:cs="Lucida Sans"/>
          <w:color w:val="auto"/>
          <w:kern w:val="2"/>
          <w:sz w:val="22"/>
          <w:szCs w:val="22"/>
          <w:lang w:val="en-GB" w:eastAsia="zh-CN" w:bidi="hi-IN"/>
        </w:rPr>
        <w:t>Another tradition that still continues is the requirement for all naked girls to ‘present’ themselves whenever a male villager orders them to do so. This involves the girl going down onto her spread wide knees, putting her hands on the ground behind her feet and lifting her pelvis as high as she can. She has to stay like that for as long as the male tells her to or walks way from her.</w:t>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color w:val="auto"/>
        </w:rPr>
      </w:pPr>
      <w:r>
        <w:rPr>
          <w:color w:val="auto"/>
          <w:sz w:val="22"/>
          <w:szCs w:val="22"/>
        </w:rPr>
        <w:t>This tradition isn’t used as much as it used to be because the girls are getting more brazen about showing their pussies and on some sunny days girls have done their sunbathing on the village green with their legs wide open and, often, their fingers busy rubbing their clits; much to the delight of some of the village boys and men.</w:t>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color w:val="auto"/>
        </w:rPr>
      </w:pPr>
      <w:r>
        <w:rPr>
          <w:color w:val="auto"/>
          <w:sz w:val="22"/>
          <w:szCs w:val="22"/>
        </w:rPr>
        <w:t>Some of the boys in the village who go to school in the local town sometimes invite some of their school mates to sleepovers letting them see their mothers and sisters naked all the time and it’s not uncommon for the sisters to tease their brother’s mates by flaunting their wet (usually) pussies in front of them and often masturbating whilst they watch.</w:t>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color w:val="auto"/>
        </w:rPr>
      </w:pPr>
      <w:r>
        <w:rPr>
          <w:color w:val="auto"/>
          <w:sz w:val="22"/>
          <w:szCs w:val="22"/>
        </w:rPr>
        <w:t>Sometimes there are rumours that a girl has let the out of the village boys, and their brother’s, fuck them when their parents have gone out.</w:t>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sz w:val="22"/>
          <w:szCs w:val="22"/>
        </w:rPr>
      </w:pPr>
      <w:r>
        <w:rPr>
          <w:color w:val="auto"/>
          <w:sz w:val="22"/>
          <w:szCs w:val="22"/>
        </w:rPr>
        <w:t>Talking of incest, this is rife in CMNF. It’s hardly surprising with all the naked, nubile, randy young teenage girls there, but due to effective contraception no one knows of a girl having their brother’s or their father’s baby. Having said that, the local doctor’s practice is very confidential and the doctor understands village life and is happy to prescribe contraception and to examine the girls and make sure that their bodies react normally to stimulation of their vaginas and clits as soon as they reach puberty.</w:t>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sz w:val="22"/>
          <w:szCs w:val="22"/>
        </w:rPr>
      </w:pPr>
      <w:r>
        <w:rPr>
          <w:color w:val="auto"/>
          <w:sz w:val="22"/>
          <w:szCs w:val="22"/>
        </w:rPr>
        <w:t xml:space="preserve">It was the doctor that gave the girl Donna her first ever orgasm whilst he was examining her prior to prescribing the contraceptive pill for her. </w:t>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color w:val="auto"/>
        </w:rPr>
      </w:pPr>
      <w:r>
        <w:rPr>
          <w:color w:val="auto"/>
          <w:sz w:val="22"/>
          <w:szCs w:val="22"/>
        </w:rPr>
        <w:t xml:space="preserve"> </w:t>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328</TotalTime>
  <Application>LibreOffice/6.3.1.2$Windows_X86_64 LibreOffice_project/b79626edf0065ac373bd1df5c28bd630b4424273</Application>
  <Pages>5</Pages>
  <Words>2759</Words>
  <Characters>12247</Characters>
  <CharactersWithSpaces>14974</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2019-10-06T05:55:10Z</dcterms:created>
  <dc:creator>Vanessa Evans</dc:creator>
  <dc:description/>
  <dc:language>en-GB</dc:language>
  <cp:lastModifiedBy>Vanessa Evans</cp:lastModifiedBy>
  <dcterms:modified xsi:type="dcterms:W3CDTF">2019-10-16T05:41:09Z</dcterms:modified>
  <cp:revision>36</cp:revision>
  <dc:subject/>
  <dc:title>_V</dc:title>
</cp:coreProperties>
</file>